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9" w:rsidRPr="001F1DD6" w:rsidRDefault="00FA7F19" w:rsidP="007F561E">
      <w:pPr>
        <w:pStyle w:val="Heading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Муниципальное казенное учреждение</w:t>
      </w:r>
    </w:p>
    <w:p w:rsidR="00FA7F19" w:rsidRPr="001F1DD6" w:rsidRDefault="00FA7F19" w:rsidP="007F561E">
      <w:pPr>
        <w:pStyle w:val="Heading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Дошкольного образования «Детский сад «№2 «Березка»</w:t>
      </w:r>
    </w:p>
    <w:p w:rsidR="00FA7F19" w:rsidRPr="001F1DD6" w:rsidRDefault="00FA7F19" w:rsidP="007F561E">
      <w:pPr>
        <w:pStyle w:val="Heading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Городского округа «город Кизляр»</w:t>
      </w: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0pt;margin-top:118.3pt;width:306pt;height:225pt;z-index:-251660288">
            <v:imagedata r:id="rId4" r:href="rId5"/>
          </v:shape>
        </w:pict>
      </w:r>
      <w:r w:rsidRPr="007F6BBB"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pt;height:156pt" fillcolor="red" strokecolor="navy" strokeweight="1pt">
            <v:fill opacity=".5" rotate="t"/>
            <v:shadow on="t" color="#99f" offset="3pt"/>
            <v:textpath style="font-family:&quot;Arial&quot;;v-text-kern:t" trim="t" fitpath="t" string="Тематический праздник&#10;во 2 младшей группе,&#10; посвященный Дню Матери &#10;&#10;"/>
          </v:shape>
        </w:pict>
      </w: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jc w:val="center"/>
        <w:rPr>
          <w:sz w:val="36"/>
          <w:szCs w:val="36"/>
        </w:rPr>
      </w:pPr>
    </w:p>
    <w:p w:rsidR="00FA7F19" w:rsidRDefault="00FA7F19" w:rsidP="007F561E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FA7F19" w:rsidRDefault="00FA7F19" w:rsidP="007F561E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FA7F19" w:rsidRDefault="00FA7F19" w:rsidP="007F561E">
      <w:pPr>
        <w:autoSpaceDE w:val="0"/>
        <w:autoSpaceDN w:val="0"/>
        <w:adjustRightInd w:val="0"/>
        <w:spacing w:line="240" w:lineRule="exact"/>
        <w:rPr>
          <w:sz w:val="28"/>
          <w:szCs w:val="28"/>
        </w:rPr>
      </w:pPr>
    </w:p>
    <w:p w:rsidR="00FA7F19" w:rsidRPr="007F561E" w:rsidRDefault="00FA7F19" w:rsidP="007F561E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  <w:r w:rsidRPr="007F561E"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7F561E">
        <w:rPr>
          <w:rFonts w:ascii="Times New Roman" w:hAnsi="Times New Roman"/>
          <w:sz w:val="28"/>
          <w:szCs w:val="28"/>
        </w:rPr>
        <w:t xml:space="preserve">    Разработала и провела: Вовк С.Н.</w:t>
      </w:r>
    </w:p>
    <w:p w:rsidR="00FA7F19" w:rsidRPr="007F561E" w:rsidRDefault="00FA7F19" w:rsidP="007F561E">
      <w:pPr>
        <w:autoSpaceDE w:val="0"/>
        <w:autoSpaceDN w:val="0"/>
        <w:adjustRightInd w:val="0"/>
        <w:spacing w:line="240" w:lineRule="exact"/>
        <w:rPr>
          <w:rFonts w:ascii="Times New Roman" w:hAnsi="Times New Roman"/>
          <w:sz w:val="28"/>
          <w:szCs w:val="28"/>
        </w:rPr>
      </w:pPr>
      <w:r w:rsidRPr="007F561E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7F56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7F561E">
        <w:rPr>
          <w:rFonts w:ascii="Times New Roman" w:hAnsi="Times New Roman"/>
          <w:sz w:val="28"/>
          <w:szCs w:val="28"/>
        </w:rPr>
        <w:t>овместно с муз. руководителем.</w:t>
      </w:r>
    </w:p>
    <w:p w:rsidR="00FA7F19" w:rsidRPr="007F561E" w:rsidRDefault="00FA7F19" w:rsidP="007F561E">
      <w:pPr>
        <w:rPr>
          <w:rFonts w:ascii="Times New Roman" w:hAnsi="Times New Roman"/>
          <w:sz w:val="28"/>
          <w:szCs w:val="28"/>
        </w:rPr>
      </w:pPr>
    </w:p>
    <w:p w:rsidR="00FA7F19" w:rsidRPr="007F561E" w:rsidRDefault="00FA7F19" w:rsidP="007F561E">
      <w:pPr>
        <w:jc w:val="center"/>
        <w:rPr>
          <w:rFonts w:ascii="Times New Roman" w:hAnsi="Times New Roman"/>
          <w:sz w:val="36"/>
          <w:szCs w:val="36"/>
        </w:rPr>
      </w:pPr>
      <w:smartTag w:uri="urn:schemas-microsoft-com:office:smarttags" w:element="metricconverter">
        <w:smartTagPr>
          <w:attr w:name="ProductID" w:val="2018 г"/>
        </w:smartTagPr>
        <w:r w:rsidRPr="007F561E">
          <w:rPr>
            <w:rFonts w:ascii="Times New Roman" w:hAnsi="Times New Roman"/>
            <w:sz w:val="28"/>
            <w:szCs w:val="28"/>
          </w:rPr>
          <w:t>2018 г</w:t>
        </w:r>
      </w:smartTag>
      <w:r w:rsidRPr="007F561E">
        <w:rPr>
          <w:rFonts w:ascii="Times New Roman" w:hAnsi="Times New Roman"/>
          <w:sz w:val="28"/>
          <w:szCs w:val="28"/>
        </w:rPr>
        <w:t>.</w:t>
      </w:r>
    </w:p>
    <w:p w:rsidR="00FA7F19" w:rsidRDefault="00FA7F19" w:rsidP="007F561E">
      <w:pPr>
        <w:spacing w:before="225" w:after="225" w:line="240" w:lineRule="auto"/>
        <w:ind w:left="-720"/>
        <w:rPr>
          <w:rFonts w:ascii="Times New Roman" w:hAnsi="Times New Roman"/>
          <w:color w:val="111111"/>
          <w:sz w:val="32"/>
          <w:szCs w:val="32"/>
          <w:lang w:eastAsia="ru-RU"/>
        </w:rPr>
      </w:pPr>
    </w:p>
    <w:p w:rsidR="00FA7F19" w:rsidRPr="007F561E" w:rsidRDefault="00FA7F19" w:rsidP="007F561E">
      <w:pPr>
        <w:ind w:left="-720" w:firstLine="180"/>
        <w:rPr>
          <w:rFonts w:ascii="Times New Roman" w:hAnsi="Times New Roman"/>
          <w:sz w:val="28"/>
          <w:szCs w:val="28"/>
        </w:rPr>
      </w:pPr>
      <w:r w:rsidRPr="007F561E">
        <w:rPr>
          <w:rFonts w:ascii="Times New Roman" w:hAnsi="Times New Roman"/>
          <w:b/>
          <w:sz w:val="28"/>
          <w:szCs w:val="28"/>
        </w:rPr>
        <w:t>Цель:</w:t>
      </w:r>
      <w:r w:rsidRPr="007F561E">
        <w:rPr>
          <w:rFonts w:ascii="Times New Roman" w:hAnsi="Times New Roman"/>
          <w:sz w:val="28"/>
          <w:szCs w:val="28"/>
        </w:rPr>
        <w:t xml:space="preserve"> Развивать у детей интерес к традиции, способствовать созданию тёплых</w:t>
      </w:r>
      <w:r w:rsidRPr="007F561E">
        <w:rPr>
          <w:rFonts w:ascii="Times New Roman" w:hAnsi="Times New Roman"/>
          <w:sz w:val="28"/>
          <w:szCs w:val="28"/>
        </w:rPr>
        <w:br/>
        <w:t>взаимоотношений в семье.</w:t>
      </w:r>
      <w:r w:rsidRPr="007F561E">
        <w:rPr>
          <w:rFonts w:ascii="Times New Roman" w:hAnsi="Times New Roman"/>
          <w:sz w:val="28"/>
          <w:szCs w:val="28"/>
        </w:rPr>
        <w:br/>
      </w:r>
      <w:r w:rsidRPr="007F561E">
        <w:rPr>
          <w:rFonts w:ascii="Times New Roman" w:hAnsi="Times New Roman"/>
          <w:b/>
          <w:sz w:val="28"/>
          <w:szCs w:val="28"/>
        </w:rPr>
        <w:t>Задачи:</w:t>
      </w:r>
      <w:r w:rsidRPr="007F561E">
        <w:rPr>
          <w:rFonts w:ascii="Times New Roman" w:hAnsi="Times New Roman"/>
          <w:sz w:val="28"/>
          <w:szCs w:val="28"/>
        </w:rPr>
        <w:t xml:space="preserve"> Воспитывать уважительное отношение к мамам. Способствовать</w:t>
      </w:r>
      <w:r w:rsidRPr="007F561E">
        <w:rPr>
          <w:rFonts w:ascii="Times New Roman" w:hAnsi="Times New Roman"/>
          <w:sz w:val="28"/>
          <w:szCs w:val="28"/>
        </w:rPr>
        <w:br/>
        <w:t>созданию положительных эмоциональных переживаний детей и родителей от</w:t>
      </w:r>
      <w:r w:rsidRPr="007F561E">
        <w:rPr>
          <w:rFonts w:ascii="Times New Roman" w:hAnsi="Times New Roman"/>
          <w:sz w:val="28"/>
          <w:szCs w:val="28"/>
        </w:rPr>
        <w:br/>
        <w:t>совместного празднования мероприятия.</w:t>
      </w:r>
      <w:r w:rsidRPr="007F561E">
        <w:rPr>
          <w:rFonts w:ascii="Times New Roman" w:hAnsi="Times New Roman"/>
          <w:sz w:val="28"/>
          <w:szCs w:val="28"/>
        </w:rPr>
        <w:br/>
      </w:r>
      <w:r w:rsidRPr="007F561E">
        <w:rPr>
          <w:rFonts w:ascii="Times New Roman" w:hAnsi="Times New Roman"/>
          <w:b/>
          <w:sz w:val="28"/>
          <w:szCs w:val="28"/>
        </w:rPr>
        <w:t>Форма проведения:</w:t>
      </w:r>
      <w:r w:rsidRPr="007F561E">
        <w:rPr>
          <w:rFonts w:ascii="Times New Roman" w:hAnsi="Times New Roman"/>
          <w:sz w:val="28"/>
          <w:szCs w:val="28"/>
        </w:rPr>
        <w:t xml:space="preserve"> совместное чаепитие в групповой комнате.</w:t>
      </w:r>
      <w:r w:rsidRPr="007F561E">
        <w:rPr>
          <w:rFonts w:ascii="Times New Roman" w:hAnsi="Times New Roman"/>
          <w:sz w:val="28"/>
          <w:szCs w:val="28"/>
        </w:rPr>
        <w:br/>
      </w:r>
      <w:r w:rsidRPr="007F561E">
        <w:rPr>
          <w:rFonts w:ascii="Times New Roman" w:hAnsi="Times New Roman"/>
          <w:b/>
          <w:sz w:val="28"/>
          <w:szCs w:val="28"/>
        </w:rPr>
        <w:t>Участники:</w:t>
      </w:r>
      <w:r w:rsidRPr="007F561E">
        <w:rPr>
          <w:rFonts w:ascii="Times New Roman" w:hAnsi="Times New Roman"/>
          <w:sz w:val="28"/>
          <w:szCs w:val="28"/>
        </w:rPr>
        <w:t xml:space="preserve"> воспитатели, мамы, дети.</w:t>
      </w:r>
      <w:r w:rsidRPr="007F561E">
        <w:rPr>
          <w:rFonts w:ascii="Times New Roman" w:hAnsi="Times New Roman"/>
          <w:sz w:val="28"/>
          <w:szCs w:val="28"/>
        </w:rPr>
        <w:br/>
      </w:r>
      <w:r w:rsidRPr="007F561E">
        <w:rPr>
          <w:rFonts w:ascii="Times New Roman" w:hAnsi="Times New Roman"/>
          <w:b/>
          <w:sz w:val="28"/>
          <w:szCs w:val="28"/>
        </w:rPr>
        <w:t>План проведения:</w:t>
      </w:r>
      <w:r w:rsidRPr="007F561E">
        <w:rPr>
          <w:rFonts w:ascii="Times New Roman" w:hAnsi="Times New Roman"/>
          <w:sz w:val="28"/>
          <w:szCs w:val="28"/>
        </w:rPr>
        <w:br/>
        <w:t>1. Вступительная часть.</w:t>
      </w:r>
      <w:r w:rsidRPr="007F561E">
        <w:rPr>
          <w:rFonts w:ascii="Times New Roman" w:hAnsi="Times New Roman"/>
          <w:sz w:val="28"/>
          <w:szCs w:val="28"/>
        </w:rPr>
        <w:br/>
        <w:t>2. Чтение стихов.</w:t>
      </w:r>
      <w:r w:rsidRPr="007F561E">
        <w:rPr>
          <w:rFonts w:ascii="Times New Roman" w:hAnsi="Times New Roman"/>
          <w:sz w:val="28"/>
          <w:szCs w:val="28"/>
        </w:rPr>
        <w:br/>
        <w:t>3. Игровая часть.</w:t>
      </w:r>
      <w:r w:rsidRPr="007F561E">
        <w:rPr>
          <w:rFonts w:ascii="Times New Roman" w:hAnsi="Times New Roman"/>
          <w:sz w:val="28"/>
          <w:szCs w:val="28"/>
        </w:rPr>
        <w:br/>
        <w:t>4. Заключительная часть.</w:t>
      </w:r>
      <w:r w:rsidRPr="007F561E">
        <w:rPr>
          <w:rFonts w:ascii="Times New Roman" w:hAnsi="Times New Roman"/>
          <w:sz w:val="28"/>
          <w:szCs w:val="28"/>
        </w:rPr>
        <w:br/>
      </w:r>
      <w:r w:rsidRPr="007F561E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7F561E">
        <w:rPr>
          <w:rFonts w:ascii="Times New Roman" w:hAnsi="Times New Roman"/>
          <w:sz w:val="28"/>
          <w:szCs w:val="28"/>
        </w:rPr>
        <w:br/>
        <w:t>1. Изготовить подарки для мам (аппликация «Красивый букет для мамочки» .</w:t>
      </w:r>
      <w:r w:rsidRPr="007F561E">
        <w:rPr>
          <w:rFonts w:ascii="Times New Roman" w:hAnsi="Times New Roman"/>
          <w:sz w:val="28"/>
          <w:szCs w:val="28"/>
        </w:rPr>
        <w:br/>
        <w:t>2. Беседа с детьми о празднике «День Матери».</w:t>
      </w:r>
      <w:r w:rsidRPr="007F561E">
        <w:rPr>
          <w:rFonts w:ascii="Times New Roman" w:hAnsi="Times New Roman"/>
          <w:sz w:val="28"/>
          <w:szCs w:val="28"/>
        </w:rPr>
        <w:br/>
        <w:t>3. Разучивание стихотворений о маме.</w:t>
      </w:r>
      <w:r w:rsidRPr="007F561E">
        <w:rPr>
          <w:rFonts w:ascii="Times New Roman" w:hAnsi="Times New Roman"/>
          <w:sz w:val="28"/>
          <w:szCs w:val="28"/>
        </w:rPr>
        <w:br/>
        <w:t>4. Встреча с родителями с целью сотрудничества</w:t>
      </w:r>
      <w:r>
        <w:rPr>
          <w:rFonts w:ascii="Times New Roman" w:hAnsi="Times New Roman"/>
          <w:sz w:val="28"/>
          <w:szCs w:val="28"/>
        </w:rPr>
        <w:t xml:space="preserve"> на развлечении.</w:t>
      </w:r>
      <w:r>
        <w:rPr>
          <w:rFonts w:ascii="Times New Roman" w:hAnsi="Times New Roman"/>
          <w:sz w:val="28"/>
          <w:szCs w:val="28"/>
        </w:rPr>
        <w:br/>
        <w:t>5. Украсить группу</w:t>
      </w:r>
      <w:r w:rsidRPr="007F561E">
        <w:rPr>
          <w:rFonts w:ascii="Times New Roman" w:hAnsi="Times New Roman"/>
          <w:sz w:val="28"/>
          <w:szCs w:val="28"/>
        </w:rPr>
        <w:t xml:space="preserve"> воздушными шарами.</w:t>
      </w:r>
    </w:p>
    <w:p w:rsidR="00FA7F19" w:rsidRPr="007F561E" w:rsidRDefault="00FA7F19" w:rsidP="007F561E">
      <w:pPr>
        <w:ind w:left="-720" w:firstLine="180"/>
        <w:rPr>
          <w:rFonts w:ascii="Times New Roman" w:hAnsi="Times New Roman"/>
          <w:sz w:val="28"/>
          <w:szCs w:val="28"/>
        </w:rPr>
      </w:pPr>
      <w:r w:rsidRPr="007F561E">
        <w:rPr>
          <w:rFonts w:ascii="Times New Roman" w:hAnsi="Times New Roman"/>
          <w:b/>
          <w:sz w:val="28"/>
          <w:szCs w:val="28"/>
        </w:rPr>
        <w:t>Ход мероприятия.</w:t>
      </w:r>
      <w:r w:rsidRPr="007F561E">
        <w:rPr>
          <w:rFonts w:ascii="Times New Roman" w:hAnsi="Times New Roman"/>
          <w:sz w:val="28"/>
          <w:szCs w:val="28"/>
        </w:rPr>
        <w:br/>
        <w:t xml:space="preserve">Звучит песня </w:t>
      </w:r>
      <w:r w:rsidRPr="007F561E">
        <w:rPr>
          <w:rFonts w:ascii="Times New Roman" w:hAnsi="Times New Roman"/>
          <w:b/>
          <w:i/>
          <w:sz w:val="28"/>
          <w:szCs w:val="28"/>
        </w:rPr>
        <w:t>«Мама, первое слово…»</w:t>
      </w:r>
      <w:r w:rsidRPr="007F561E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ети с воспитателем заходят в группу</w:t>
      </w:r>
      <w:r w:rsidRPr="007F561E">
        <w:rPr>
          <w:rFonts w:ascii="Times New Roman" w:hAnsi="Times New Roman"/>
          <w:sz w:val="28"/>
          <w:szCs w:val="28"/>
        </w:rPr>
        <w:t xml:space="preserve"> и </w:t>
      </w:r>
      <w:r w:rsidRPr="007F561E">
        <w:rPr>
          <w:rFonts w:ascii="Times New Roman" w:hAnsi="Times New Roman"/>
          <w:sz w:val="28"/>
          <w:szCs w:val="28"/>
        </w:rPr>
        <w:br/>
        <w:t>встают полукругом у центральной стены.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Добрый вечер говорим вам, милые мамы и гости. Мы не случайно собрались сегодня в этот ноябрьский вечер в нашем уютном зале. Ведь именно в ноябре мы отмечаем такой замечательный праздник, как </w:t>
      </w:r>
      <w:r w:rsidRPr="007F561E"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День Матери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. Все стихи,песни,танцы посвящены сегодня вам- самым добрым, самым чутким, самым нежным, заботливым, трудолюбивым, и конечно же, самым красивым нашим мамам!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Песня-игра"3дравствуйте!"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Здравствуйте ручки! Здравствуйте!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Здравствуйте ножки! Здравствуйте!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Здравствуйте щёчки! Здравствуйте!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(плюх)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Здравствуйте глазки! Здравствуйте!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(миг)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Здравствуйте губки! Здравствуйте!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(чмок)</w:t>
      </w:r>
    </w:p>
    <w:p w:rsidR="00FA7F19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Здравствуй,мой носик!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(бип)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З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дравствуйте,гости! Здравствуйте!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Дорогие наши мамы, примите слова поздравлений от </w:t>
      </w:r>
      <w:r w:rsidRPr="007F561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Стихи детей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Ребёнок 1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alt="" style="position:absolute;left:0;text-align:left;margin-left:3in;margin-top:37.9pt;width:246.75pt;height:200.3pt;z-index:-251658240">
            <v:imagedata r:id="rId6" r:href="rId7"/>
          </v:shape>
        </w:pic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Мама милая моя,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Я ведь кроха у тебя,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Я тебя люблю, родная,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И сердечно поздравляю!</w:t>
      </w:r>
      <w:r w:rsidRPr="000A7A6F">
        <w:t xml:space="preserve"> 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2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Обещаю быть послушным,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Только радовать тебя,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Ну а если вдруг не выйдет,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Ты не дуйся на меня!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3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8" type="#_x0000_t75" alt="" style="position:absolute;left:0;text-align:left;margin-left:261pt;margin-top:7.4pt;width:199.1pt;height:218.25pt;z-index:-251657216">
            <v:imagedata r:id="rId8" r:href="rId9"/>
          </v:shape>
        </w:pict>
      </w: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Мама – солнышко, цветочек,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Мама – воздуха глоточек,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Мама – радость, мама смех,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Наши мамы лучше всех</w:t>
      </w:r>
    </w:p>
    <w:p w:rsidR="00FA7F19" w:rsidRPr="007F561E" w:rsidRDefault="00FA7F19" w:rsidP="007F561E">
      <w:pPr>
        <w:spacing w:after="0" w:line="240" w:lineRule="auto"/>
        <w:ind w:left="-54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4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Кто на свете всех милей?</w:t>
      </w:r>
      <w:r w:rsidRPr="000A7A6F">
        <w:t xml:space="preserve"> 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 кто в мире краше?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Самый лучший друг детей —</w:t>
      </w:r>
      <w:r w:rsidRPr="007F561E">
        <w:rPr>
          <w:rFonts w:ascii="Times New Roman" w:hAnsi="Times New Roman"/>
          <w:color w:val="333333"/>
          <w:sz w:val="28"/>
          <w:szCs w:val="28"/>
        </w:rPr>
        <w:br/>
      </w:r>
      <w:r w:rsidRPr="007F56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Это мама наша!</w:t>
      </w: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FA7F19" w:rsidRPr="007F561E" w:rsidRDefault="00FA7F19" w:rsidP="007F561E">
      <w:pPr>
        <w:spacing w:after="0" w:line="240" w:lineRule="auto"/>
        <w:ind w:left="-54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Ребенок </w:t>
      </w:r>
      <w:r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pStyle w:val="sfst"/>
        <w:shd w:val="clear" w:color="auto" w:fill="FFFFFF"/>
        <w:spacing w:line="336" w:lineRule="atLeast"/>
        <w:ind w:left="-540"/>
        <w:rPr>
          <w:color w:val="000000"/>
          <w:sz w:val="28"/>
          <w:szCs w:val="28"/>
        </w:rPr>
      </w:pPr>
      <w:r w:rsidRPr="007F561E">
        <w:rPr>
          <w:color w:val="000000"/>
          <w:sz w:val="28"/>
          <w:szCs w:val="28"/>
        </w:rPr>
        <w:t xml:space="preserve"> К маме руки протяну,</w:t>
      </w:r>
      <w:r w:rsidRPr="007F561E">
        <w:rPr>
          <w:color w:val="000000"/>
          <w:sz w:val="28"/>
          <w:szCs w:val="28"/>
        </w:rPr>
        <w:br/>
        <w:t>Обниму родную.</w:t>
      </w:r>
      <w:r w:rsidRPr="007F561E">
        <w:rPr>
          <w:color w:val="000000"/>
          <w:sz w:val="28"/>
          <w:szCs w:val="28"/>
        </w:rPr>
        <w:br/>
        <w:t>Я</w:t>
      </w:r>
      <w:r>
        <w:rPr>
          <w:color w:val="000000"/>
          <w:sz w:val="28"/>
          <w:szCs w:val="28"/>
        </w:rPr>
        <w:t xml:space="preserve"> люблю тебя одну —</w:t>
      </w:r>
      <w:r>
        <w:rPr>
          <w:color w:val="000000"/>
          <w:sz w:val="28"/>
          <w:szCs w:val="28"/>
        </w:rPr>
        <w:br/>
        <w:t>Милую такую.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Дорогие наши мамы, примите в подарок красивую песню.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Песня </w:t>
      </w:r>
      <w:r w:rsidRPr="007F561E"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«Очень любим мамочку»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А сейчас еще одно поздравление для наших мам. Ребята, дружно и громко отвечайте на мои вопросы.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Кто пришёл ко мне с утра?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 Мамочка)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Кто сказал "Вставать пора"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 -Мамочка)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Кашу кто успел сварить?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хором- Мамочка)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Чаю в чашки всем налить? (дети хором- Мамочка!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Кто косичку нам заплёл?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 -Мамочка)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Целый дом один подмёл?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хором- Мамочка!)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Кто ребячий любит смех?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 -Мамочка!)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Кто на свете лучше всех?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хором- Мамочка)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Дорогие наши мамы, мы всегда гордимся </w:t>
      </w:r>
      <w:r w:rsidRPr="007F561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вами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Умными, спокойными, будем вас достойными!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Танец с мамами по кругу</w:t>
      </w:r>
      <w:r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 xml:space="preserve"> «По кружочку с мамочкой мы пойдём».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Потанцевали с детками вы от души! А в играх так же хороши? Проверим?   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9" type="#_x0000_t75" alt="" style="position:absolute;left:0;text-align:left;margin-left:270pt;margin-top:13.8pt;width:253.9pt;height:4in;z-index:-251659264">
            <v:imagedata r:id="rId10" r:href="rId11"/>
          </v:shape>
        </w:pict>
      </w:r>
      <w:r w:rsidRPr="007F561E">
        <w:rPr>
          <w:rFonts w:ascii="Times New Roman" w:hAnsi="Times New Roman"/>
          <w:sz w:val="28"/>
          <w:szCs w:val="28"/>
        </w:rPr>
        <w:t>А сейчас мы хотим узнать, хорошо ли вы знаете своих детей. Вам нужно будет с закрытыми глазами узнать по ладошкам своего ребёнка.</w:t>
      </w:r>
    </w:p>
    <w:p w:rsidR="00FA7F19" w:rsidRPr="00000D1D" w:rsidRDefault="00FA7F19" w:rsidP="007F561E">
      <w:pPr>
        <w:ind w:firstLine="18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Первый конкурс </w:t>
      </w:r>
      <w:r w:rsidRPr="00000D1D">
        <w:rPr>
          <w:rFonts w:ascii="Times New Roman" w:hAnsi="Times New Roman"/>
          <w:b/>
          <w:sz w:val="28"/>
          <w:szCs w:val="28"/>
          <w:u w:val="single"/>
        </w:rPr>
        <w:t xml:space="preserve"> «Узнай ребёнка по ладошке»</w:t>
      </w:r>
    </w:p>
    <w:p w:rsidR="00FA7F19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000D1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 xml:space="preserve">Второй  конкурс «Запеленай куклу»  </w:t>
      </w:r>
    </w:p>
    <w:p w:rsidR="00FA7F19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FA7F19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FA7F19" w:rsidRPr="007F561E" w:rsidRDefault="00FA7F19" w:rsidP="00000D1D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Давайте сегодня порадуем наших мам и приготовим для них обед.</w:t>
      </w:r>
    </w:p>
    <w:p w:rsidR="00FA7F19" w:rsidRPr="00000D1D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FA7F19" w:rsidRPr="00000D1D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000D1D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000D1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: Конкурс третий  </w:t>
      </w:r>
      <w:r w:rsidRPr="00000D1D"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«Поварята»</w:t>
      </w:r>
      <w:r w:rsidRPr="00000D1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.</w:t>
      </w:r>
      <w:r w:rsidRPr="000A7A6F">
        <w:t xml:space="preserve"> 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- Дети выбирают из корзины овощи для обеда и фрукты для компота. Носят по одному овощу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(фрукту)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маме. Кто больше и быстрее выберет овощей и фруктов, тот выигрывает.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проводится с двумя парами- мама и ребенок)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FA7F19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000D1D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Четвертый конкурс "Золушка".</w:t>
      </w:r>
    </w:p>
    <w:p w:rsidR="00FA7F19" w:rsidRPr="00000D1D" w:rsidRDefault="00FA7F19" w:rsidP="007F561E">
      <w:pPr>
        <w:spacing w:after="0" w:line="240" w:lineRule="auto"/>
        <w:ind w:left="-709" w:firstLine="180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Я думаю, все очень хорошо знают эту сказку. 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Злая мачеха заставила бедную Золушку отделить горох от фасоли, и только после этого Золушка смогла бы поехать на бал.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Вот и нашим мамам предстоит побывать в роли Золушки и отделить горох от фасоли. 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Оценивается скорость и качество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(выходят по 2 мамы)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FA7F19" w:rsidRPr="007F561E" w:rsidRDefault="00FA7F19" w:rsidP="007F561E">
      <w:pPr>
        <w:spacing w:after="0" w:line="240" w:lineRule="auto"/>
        <w:ind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Когда бывает праздник всем дарят подарки, вот и наши дети для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своих мам приготовили подарочек. </w:t>
      </w:r>
      <w:r w:rsidRPr="007F561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идут дарить подарки)</w:t>
      </w:r>
    </w:p>
    <w:p w:rsidR="00FA7F19" w:rsidRPr="007F561E" w:rsidRDefault="00FA7F19" w:rsidP="007F561E">
      <w:pPr>
        <w:spacing w:after="0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7F561E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Большое Вам,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мамы,спасибо, что вы откликнулись на наше приглашение, надеемся, что этот вечер наш с вами не последний.</w:t>
      </w:r>
    </w:p>
    <w:p w:rsidR="00FA7F19" w:rsidRPr="007F561E" w:rsidRDefault="00FA7F19" w:rsidP="007F561E">
      <w:pPr>
        <w:spacing w:before="225" w:after="225" w:line="240" w:lineRule="auto"/>
        <w:ind w:left="-709" w:firstLine="18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561E">
        <w:rPr>
          <w:rFonts w:ascii="Times New Roman" w:hAnsi="Times New Roman"/>
          <w:color w:val="111111"/>
          <w:sz w:val="28"/>
          <w:szCs w:val="28"/>
          <w:lang w:eastAsia="ru-RU"/>
        </w:rPr>
        <w:t>На этом наш праздник заканчивается и мы приглашаем всех мам и деток на чаепитие!</w:t>
      </w:r>
      <w:bookmarkStart w:id="0" w:name="_GoBack"/>
      <w:bookmarkEnd w:id="0"/>
    </w:p>
    <w:p w:rsidR="00FA7F19" w:rsidRPr="007F561E" w:rsidRDefault="00FA7F19" w:rsidP="007F561E">
      <w:pPr>
        <w:ind w:left="-709" w:firstLine="180"/>
        <w:rPr>
          <w:rFonts w:ascii="Times New Roman" w:hAnsi="Times New Roman"/>
          <w:sz w:val="28"/>
          <w:szCs w:val="28"/>
        </w:rPr>
      </w:pPr>
    </w:p>
    <w:sectPr w:rsidR="00FA7F19" w:rsidRPr="007F561E" w:rsidSect="007F561E">
      <w:pgSz w:w="11906" w:h="16838"/>
      <w:pgMar w:top="719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4F44"/>
    <w:rsid w:val="00000D1D"/>
    <w:rsid w:val="000A7A6F"/>
    <w:rsid w:val="001F1DD6"/>
    <w:rsid w:val="00271F5E"/>
    <w:rsid w:val="004936D5"/>
    <w:rsid w:val="007F561E"/>
    <w:rsid w:val="007F6BBB"/>
    <w:rsid w:val="008E7D3C"/>
    <w:rsid w:val="00C41A92"/>
    <w:rsid w:val="00D63BBE"/>
    <w:rsid w:val="00DB2BF4"/>
    <w:rsid w:val="00DC4F44"/>
    <w:rsid w:val="00E11E39"/>
    <w:rsid w:val="00FA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E3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41A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1A9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Normal"/>
    <w:uiPriority w:val="99"/>
    <w:rsid w:val="00C41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C41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41A92"/>
    <w:rPr>
      <w:rFonts w:cs="Times New Roman"/>
      <w:b/>
      <w:bCs/>
    </w:rPr>
  </w:style>
  <w:style w:type="paragraph" w:customStyle="1" w:styleId="sfst">
    <w:name w:val="sfst"/>
    <w:basedOn w:val="Normal"/>
    <w:uiPriority w:val="99"/>
    <w:rsid w:val="00C41A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1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://brigantina2016.ucoz.net/_nw/2/59915545.jp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s014.radikal.ru/i329/1412/de/615bf0513fcd.jpg" TargetMode="External"/><Relationship Id="rId5" Type="http://schemas.openxmlformats.org/officeDocument/2006/relationships/image" Target="https://tv-yakovleva.edumsko.ru/uploads/4000/15425/persona/news/.thumbs/__1_20131128_1478181170.png?1479228013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http://www.playcast.ru/uploads/2016/05/22/18744344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5</Pages>
  <Words>674</Words>
  <Characters>3842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7</cp:revision>
  <cp:lastPrinted>2018-11-13T12:53:00Z</cp:lastPrinted>
  <dcterms:created xsi:type="dcterms:W3CDTF">2018-11-13T10:17:00Z</dcterms:created>
  <dcterms:modified xsi:type="dcterms:W3CDTF">2018-11-13T12:53:00Z</dcterms:modified>
</cp:coreProperties>
</file>